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62F37E" w14:textId="77777777" w:rsidR="00C21839" w:rsidRDefault="00C21839">
      <w:pPr>
        <w:pStyle w:val="GDDatum"/>
      </w:pPr>
      <w:r>
        <w:t>Pfarrverband Ainring</w:t>
      </w:r>
      <w:r>
        <w:br/>
        <w:t>15.08.2026 - 30.08.2026</w:t>
      </w:r>
    </w:p>
    <w:p w14:paraId="1793B827" w14:textId="77777777" w:rsidR="00285904" w:rsidRDefault="00285904">
      <w:pPr>
        <w:pStyle w:val="Tag"/>
        <w:rPr>
          <w:u w:val="single"/>
        </w:rPr>
      </w:pPr>
    </w:p>
    <w:p w14:paraId="6123EEFB" w14:textId="388669C0" w:rsidR="00C21839" w:rsidRDefault="00C21839">
      <w:pPr>
        <w:pStyle w:val="Tag"/>
      </w:pPr>
      <w:r>
        <w:rPr>
          <w:u w:val="single"/>
        </w:rPr>
        <w:t>15. 08. Samstag</w:t>
      </w:r>
      <w:r>
        <w:tab/>
      </w:r>
      <w:r w:rsidRPr="00285904">
        <w:rPr>
          <w:u w:val="single"/>
        </w:rPr>
        <w:t>MARIÄ AUFNAHME IN DEN HIMMEL</w:t>
      </w:r>
      <w:r>
        <w:rPr>
          <w:b w:val="0"/>
          <w:bCs/>
          <w:u w:val="single"/>
        </w:rPr>
        <w:t xml:space="preserve"> </w:t>
      </w:r>
    </w:p>
    <w:p w14:paraId="3A93F497" w14:textId="77777777" w:rsidR="00C21839" w:rsidRDefault="00C21839" w:rsidP="00285904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285904">
        <w:rPr>
          <w:b/>
          <w:bCs/>
        </w:rPr>
        <w:t>Festgottesdienst m. Kräutersegnung (</w:t>
      </w:r>
      <w:proofErr w:type="spellStart"/>
      <w:proofErr w:type="gramStart"/>
      <w:r w:rsidRPr="00285904">
        <w:rPr>
          <w:b/>
          <w:bCs/>
        </w:rPr>
        <w:t>Kräuterbüscherl</w:t>
      </w:r>
      <w:proofErr w:type="spellEnd"/>
      <w:r w:rsidRPr="00285904">
        <w:rPr>
          <w:b/>
          <w:bCs/>
        </w:rPr>
        <w:t xml:space="preserve">  -</w:t>
      </w:r>
      <w:proofErr w:type="gramEnd"/>
      <w:r w:rsidRPr="00285904">
        <w:rPr>
          <w:b/>
          <w:bCs/>
        </w:rPr>
        <w:t xml:space="preserve"> freiwillige Spende für die Instandsetzung der Kirchen Thundorf und Straß)</w:t>
      </w:r>
    </w:p>
    <w:p w14:paraId="0BE5A61A" w14:textId="6F1B41A9" w:rsidR="00285904" w:rsidRDefault="00C21839" w:rsidP="00285904">
      <w:pPr>
        <w:pStyle w:val="Termin"/>
        <w:spacing w:before="120"/>
      </w:pPr>
      <w:r>
        <w:tab/>
        <w:t>10:00</w:t>
      </w:r>
      <w:r>
        <w:tab/>
        <w:t xml:space="preserve">Feldkirchen </w:t>
      </w:r>
      <w:r>
        <w:tab/>
      </w:r>
      <w:r w:rsidRPr="00285904">
        <w:rPr>
          <w:b/>
          <w:bCs/>
        </w:rPr>
        <w:t>Patroziniums</w:t>
      </w:r>
      <w:r w:rsidR="00285904">
        <w:rPr>
          <w:b/>
          <w:bCs/>
        </w:rPr>
        <w:t xml:space="preserve"> </w:t>
      </w:r>
      <w:r w:rsidRPr="00285904">
        <w:rPr>
          <w:b/>
          <w:bCs/>
        </w:rPr>
        <w:t>-</w:t>
      </w:r>
      <w:r w:rsidR="00285904">
        <w:rPr>
          <w:b/>
          <w:bCs/>
        </w:rPr>
        <w:t xml:space="preserve"> </w:t>
      </w:r>
      <w:r w:rsidRPr="00285904">
        <w:rPr>
          <w:b/>
          <w:bCs/>
        </w:rPr>
        <w:t>Festgottesdienst mit Kräutersegnung - (</w:t>
      </w:r>
      <w:proofErr w:type="spellStart"/>
      <w:r w:rsidRPr="00285904">
        <w:rPr>
          <w:b/>
          <w:bCs/>
        </w:rPr>
        <w:t>Kräuterbüscherl</w:t>
      </w:r>
      <w:proofErr w:type="spellEnd"/>
      <w:r w:rsidRPr="00285904">
        <w:rPr>
          <w:b/>
          <w:bCs/>
        </w:rPr>
        <w:t xml:space="preserve"> - freiwillige Spende) - </w:t>
      </w:r>
      <w:r>
        <w:br/>
      </w:r>
      <w:proofErr w:type="spellStart"/>
      <w:r>
        <w:t>Nagelmeisterfam</w:t>
      </w:r>
      <w:proofErr w:type="spellEnd"/>
      <w:r>
        <w:t>. f. Tante Elisabeth Hager</w:t>
      </w:r>
    </w:p>
    <w:p w14:paraId="21164B71" w14:textId="77777777" w:rsidR="00285904" w:rsidRDefault="00285904">
      <w:pPr>
        <w:pStyle w:val="Termin"/>
      </w:pPr>
      <w:r>
        <w:tab/>
      </w:r>
      <w:r>
        <w:tab/>
      </w:r>
      <w:r>
        <w:tab/>
      </w:r>
      <w:r w:rsidR="00C21839">
        <w:t xml:space="preserve">Fam. Diana Datz f. Eltern Lotte Herrmann z. Geb.-Tag und Lois Herrmann z. 100. </w:t>
      </w:r>
      <w:proofErr w:type="spellStart"/>
      <w:r w:rsidR="00C21839">
        <w:t>Geb</w:t>
      </w:r>
      <w:proofErr w:type="spellEnd"/>
      <w:r w:rsidR="00C21839">
        <w:t xml:space="preserve">-Tag </w:t>
      </w:r>
    </w:p>
    <w:p w14:paraId="591B23CA" w14:textId="694475FE" w:rsidR="00C21839" w:rsidRDefault="00285904">
      <w:pPr>
        <w:pStyle w:val="Termin"/>
      </w:pPr>
      <w:r>
        <w:tab/>
      </w:r>
      <w:r>
        <w:tab/>
      </w:r>
      <w:r>
        <w:tab/>
      </w:r>
      <w:r w:rsidR="00C21839">
        <w:t xml:space="preserve">Fam. Peter Datz f. Adi und Hilde Dusch z. </w:t>
      </w:r>
      <w:proofErr w:type="spellStart"/>
      <w:r w:rsidR="00C21839">
        <w:t>Sterbeged</w:t>
      </w:r>
      <w:proofErr w:type="spellEnd"/>
      <w:r w:rsidR="00C21839">
        <w:t>.</w:t>
      </w:r>
    </w:p>
    <w:p w14:paraId="0138DB8C" w14:textId="77777777" w:rsidR="00C21839" w:rsidRPr="00285904" w:rsidRDefault="00C21839" w:rsidP="00285904">
      <w:pPr>
        <w:pStyle w:val="Termin"/>
        <w:spacing w:before="120"/>
        <w:rPr>
          <w:b/>
          <w:bCs/>
        </w:rPr>
      </w:pPr>
      <w:r>
        <w:tab/>
        <w:t>10:00</w:t>
      </w:r>
      <w:r>
        <w:tab/>
      </w:r>
      <w:proofErr w:type="spellStart"/>
      <w:r>
        <w:t>Ulrichshögl</w:t>
      </w:r>
      <w:proofErr w:type="spellEnd"/>
      <w:r>
        <w:t xml:space="preserve"> </w:t>
      </w:r>
      <w:r>
        <w:tab/>
      </w:r>
      <w:r w:rsidRPr="00285904">
        <w:rPr>
          <w:b/>
          <w:bCs/>
        </w:rPr>
        <w:t>Schützenjahrtag, Gottesdienst mit evang. Pfarrer Buckel u. Kräutersegnung (</w:t>
      </w:r>
      <w:proofErr w:type="spellStart"/>
      <w:r w:rsidRPr="00285904">
        <w:rPr>
          <w:b/>
          <w:bCs/>
        </w:rPr>
        <w:t>Kräuterbüscherl</w:t>
      </w:r>
      <w:proofErr w:type="spellEnd"/>
      <w:r w:rsidRPr="00285904">
        <w:rPr>
          <w:b/>
          <w:bCs/>
        </w:rPr>
        <w:t xml:space="preserve"> - freiwillige Spende zu Gunsten Renovierung Altarbild)</w:t>
      </w:r>
    </w:p>
    <w:p w14:paraId="0EFDB896" w14:textId="77777777" w:rsidR="00285904" w:rsidRDefault="00285904">
      <w:pPr>
        <w:pStyle w:val="Termin"/>
      </w:pPr>
    </w:p>
    <w:p w14:paraId="046F6BEE" w14:textId="77777777" w:rsidR="00285904" w:rsidRDefault="00285904">
      <w:pPr>
        <w:pStyle w:val="Termin"/>
      </w:pPr>
    </w:p>
    <w:p w14:paraId="417A80DB" w14:textId="77777777" w:rsidR="00285904" w:rsidRDefault="00285904">
      <w:pPr>
        <w:pStyle w:val="Termin"/>
      </w:pPr>
    </w:p>
    <w:p w14:paraId="7D4B3131" w14:textId="77777777" w:rsidR="00C21839" w:rsidRDefault="00C21839">
      <w:pPr>
        <w:pStyle w:val="Tag"/>
      </w:pPr>
      <w:r>
        <w:rPr>
          <w:u w:val="single"/>
        </w:rPr>
        <w:t>16. 08. Sonntag</w:t>
      </w:r>
      <w:r>
        <w:tab/>
      </w:r>
      <w:r>
        <w:rPr>
          <w:b w:val="0"/>
          <w:bCs/>
          <w:u w:val="single"/>
        </w:rPr>
        <w:t xml:space="preserve">20. SONNTAG IM JAHRESKREIS </w:t>
      </w:r>
    </w:p>
    <w:p w14:paraId="02D2F2C0" w14:textId="6EB45DE6" w:rsidR="00285904" w:rsidRDefault="00C21839" w:rsidP="00285904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285904">
        <w:rPr>
          <w:b/>
          <w:bCs/>
        </w:rPr>
        <w:t>Hl. Messe (Weltladenverkauf u. Fair-Trade-Rosenverkauf) -</w:t>
      </w:r>
      <w:r>
        <w:t xml:space="preserve"> </w:t>
      </w:r>
      <w:r>
        <w:br/>
        <w:t>Stiftungsmesse f. Therese Waldhutter</w:t>
      </w:r>
    </w:p>
    <w:p w14:paraId="48AB32DE" w14:textId="43622919" w:rsidR="00C21839" w:rsidRDefault="00285904">
      <w:pPr>
        <w:pStyle w:val="Termin"/>
      </w:pPr>
      <w:r>
        <w:tab/>
      </w:r>
      <w:r>
        <w:tab/>
      </w:r>
      <w:r>
        <w:tab/>
      </w:r>
      <w:r w:rsidR="00C21839">
        <w:t>Elisabeth Weidenspointner f. Mutter Kathi Eisl</w:t>
      </w:r>
    </w:p>
    <w:p w14:paraId="0EC50C7A" w14:textId="77777777" w:rsidR="00285904" w:rsidRDefault="00C21839" w:rsidP="00285904">
      <w:pPr>
        <w:pStyle w:val="Termin"/>
        <w:spacing w:before="120"/>
      </w:pPr>
      <w:r>
        <w:tab/>
        <w:t>10:00</w:t>
      </w:r>
      <w:r>
        <w:tab/>
        <w:t xml:space="preserve">Feldkirchen </w:t>
      </w:r>
      <w:r>
        <w:tab/>
      </w:r>
      <w:r w:rsidRPr="00285904">
        <w:rPr>
          <w:b/>
          <w:bCs/>
        </w:rPr>
        <w:t xml:space="preserve">Feldgottesdienst beim Bierzelt - </w:t>
      </w:r>
      <w:r w:rsidRPr="00285904">
        <w:rPr>
          <w:b/>
          <w:bCs/>
        </w:rPr>
        <w:br/>
      </w:r>
      <w:r>
        <w:t>f. Hans Winkler z. 2. Sterbetag</w:t>
      </w:r>
    </w:p>
    <w:p w14:paraId="6ACB3CA6" w14:textId="1498055F" w:rsidR="00C21839" w:rsidRDefault="00285904">
      <w:pPr>
        <w:pStyle w:val="Termin"/>
      </w:pPr>
      <w:r>
        <w:tab/>
      </w:r>
      <w:r>
        <w:tab/>
      </w:r>
      <w:r>
        <w:tab/>
      </w:r>
      <w:r w:rsidR="00C21839">
        <w:t>f. Ehemann Erhard Killer</w:t>
      </w:r>
    </w:p>
    <w:p w14:paraId="11E28985" w14:textId="77777777" w:rsidR="00C21839" w:rsidRPr="00285904" w:rsidRDefault="00C21839" w:rsidP="00285904">
      <w:pPr>
        <w:pStyle w:val="Termin"/>
        <w:spacing w:before="120"/>
        <w:rPr>
          <w:b/>
          <w:bCs/>
        </w:rPr>
      </w:pPr>
      <w:r>
        <w:tab/>
        <w:t>10:00</w:t>
      </w:r>
      <w:r>
        <w:tab/>
        <w:t xml:space="preserve">Ainring </w:t>
      </w:r>
      <w:r>
        <w:tab/>
      </w:r>
      <w:r w:rsidRPr="00285904">
        <w:rPr>
          <w:b/>
          <w:bCs/>
        </w:rPr>
        <w:t>Wortgottesfeier (Fair-Trade-Rosenverkauf)</w:t>
      </w:r>
    </w:p>
    <w:p w14:paraId="451ACCF3" w14:textId="77777777" w:rsidR="00285904" w:rsidRDefault="00285904">
      <w:pPr>
        <w:pStyle w:val="Termin"/>
      </w:pPr>
    </w:p>
    <w:p w14:paraId="0B368AC1" w14:textId="77777777" w:rsidR="00285904" w:rsidRDefault="00285904">
      <w:pPr>
        <w:pStyle w:val="Termin"/>
      </w:pPr>
    </w:p>
    <w:p w14:paraId="2F73A550" w14:textId="77777777" w:rsidR="00285904" w:rsidRDefault="00285904">
      <w:pPr>
        <w:pStyle w:val="Termin"/>
      </w:pPr>
    </w:p>
    <w:p w14:paraId="56221C1D" w14:textId="77777777" w:rsidR="00285904" w:rsidRDefault="00285904">
      <w:pPr>
        <w:pStyle w:val="Termin"/>
      </w:pPr>
    </w:p>
    <w:p w14:paraId="3AC2654B" w14:textId="77777777" w:rsidR="00C21839" w:rsidRDefault="00C21839">
      <w:pPr>
        <w:pStyle w:val="Tag"/>
      </w:pPr>
      <w:r>
        <w:rPr>
          <w:u w:val="single"/>
        </w:rPr>
        <w:t>22. 08. Samstag</w:t>
      </w:r>
      <w:r>
        <w:tab/>
      </w:r>
      <w:r>
        <w:rPr>
          <w:b w:val="0"/>
          <w:bCs/>
          <w:u w:val="single"/>
        </w:rPr>
        <w:t xml:space="preserve">Maria Königin </w:t>
      </w:r>
    </w:p>
    <w:p w14:paraId="4EB4CE01" w14:textId="77777777" w:rsidR="00C21839" w:rsidRDefault="00C21839" w:rsidP="00285904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782C2673" w14:textId="77777777" w:rsidR="00285904" w:rsidRDefault="00C21839" w:rsidP="00285904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285904">
        <w:rPr>
          <w:b/>
          <w:bCs/>
        </w:rPr>
        <w:t>Wortgottesfeier -</w:t>
      </w:r>
      <w:r>
        <w:t xml:space="preserve"> </w:t>
      </w:r>
      <w:r>
        <w:br/>
        <w:t>f. Mutter Julie Wimmer z. Sterbetag</w:t>
      </w:r>
    </w:p>
    <w:p w14:paraId="094FDB73" w14:textId="64571735" w:rsidR="00C21839" w:rsidRDefault="00285904">
      <w:pPr>
        <w:pStyle w:val="Termin"/>
      </w:pPr>
      <w:r>
        <w:tab/>
      </w:r>
      <w:r>
        <w:tab/>
      </w:r>
      <w:r>
        <w:tab/>
      </w:r>
      <w:r w:rsidR="00C21839">
        <w:t>Rosa Wimmer f. Heinz Utzmeier</w:t>
      </w:r>
    </w:p>
    <w:p w14:paraId="5DB9BB91" w14:textId="77777777" w:rsidR="00285904" w:rsidRDefault="00285904">
      <w:pPr>
        <w:pStyle w:val="Termin"/>
      </w:pPr>
    </w:p>
    <w:p w14:paraId="55BBCE69" w14:textId="77777777" w:rsidR="00285904" w:rsidRDefault="00285904">
      <w:pPr>
        <w:pStyle w:val="Termin"/>
      </w:pPr>
    </w:p>
    <w:p w14:paraId="5B1E0126" w14:textId="77777777" w:rsidR="00285904" w:rsidRDefault="00285904">
      <w:pPr>
        <w:pStyle w:val="Termin"/>
      </w:pPr>
    </w:p>
    <w:p w14:paraId="57A29182" w14:textId="77777777" w:rsidR="00C21839" w:rsidRDefault="00C21839">
      <w:pPr>
        <w:pStyle w:val="Tag"/>
      </w:pPr>
      <w:r>
        <w:rPr>
          <w:u w:val="single"/>
        </w:rPr>
        <w:t>23. 08. Sonntag</w:t>
      </w:r>
      <w:r>
        <w:tab/>
      </w:r>
      <w:r>
        <w:rPr>
          <w:b w:val="0"/>
          <w:bCs/>
          <w:u w:val="single"/>
        </w:rPr>
        <w:t xml:space="preserve">21. SONNTAG IM JAHRESKREIS </w:t>
      </w:r>
    </w:p>
    <w:p w14:paraId="4915CA9C" w14:textId="39B327C5" w:rsidR="00285904" w:rsidRDefault="00C21839" w:rsidP="00285904">
      <w:pPr>
        <w:pStyle w:val="Termin"/>
        <w:spacing w:before="120"/>
      </w:pPr>
      <w:r>
        <w:tab/>
        <w:t>8:30</w:t>
      </w:r>
      <w:r>
        <w:tab/>
        <w:t xml:space="preserve">Thundorf </w:t>
      </w:r>
      <w:r>
        <w:tab/>
      </w:r>
      <w:r w:rsidRPr="00285904">
        <w:rPr>
          <w:b/>
          <w:bCs/>
        </w:rPr>
        <w:t>Hl. Messe -</w:t>
      </w:r>
      <w:r>
        <w:t xml:space="preserve"> </w:t>
      </w:r>
      <w:r>
        <w:br/>
        <w:t xml:space="preserve">Fam. Franz Egger f. Josef </w:t>
      </w:r>
      <w:proofErr w:type="spellStart"/>
      <w:r>
        <w:t>Unterrainer</w:t>
      </w:r>
      <w:proofErr w:type="spellEnd"/>
    </w:p>
    <w:p w14:paraId="54906680" w14:textId="77777777" w:rsidR="00285904" w:rsidRDefault="00285904">
      <w:pPr>
        <w:pStyle w:val="Termin"/>
      </w:pPr>
      <w:r>
        <w:tab/>
      </w:r>
      <w:r>
        <w:tab/>
      </w:r>
      <w:r>
        <w:tab/>
      </w:r>
      <w:r w:rsidR="00C21839">
        <w:t>Marianne Edfelder f. Ulrich Edfelder z. 2. Sterbetag</w:t>
      </w:r>
    </w:p>
    <w:p w14:paraId="5FF72C29" w14:textId="77777777" w:rsidR="00285904" w:rsidRDefault="00285904">
      <w:pPr>
        <w:pStyle w:val="Termin"/>
      </w:pPr>
      <w:r>
        <w:tab/>
      </w:r>
      <w:r>
        <w:tab/>
      </w:r>
      <w:r>
        <w:tab/>
      </w:r>
      <w:proofErr w:type="spellStart"/>
      <w:r w:rsidR="00C21839">
        <w:t>Adambauernfam</w:t>
      </w:r>
      <w:proofErr w:type="spellEnd"/>
      <w:r w:rsidR="00C21839">
        <w:t>. f. Kathi Eisl</w:t>
      </w:r>
    </w:p>
    <w:p w14:paraId="21C40E53" w14:textId="77777777" w:rsidR="00285904" w:rsidRDefault="00285904" w:rsidP="00285904">
      <w:pPr>
        <w:pStyle w:val="Termin"/>
      </w:pPr>
      <w:r>
        <w:tab/>
      </w:r>
      <w:r>
        <w:tab/>
      </w:r>
      <w:r>
        <w:tab/>
      </w:r>
      <w:proofErr w:type="spellStart"/>
      <w:r w:rsidR="00C21839">
        <w:t>Adambauernfam</w:t>
      </w:r>
      <w:proofErr w:type="spellEnd"/>
      <w:r w:rsidR="00C21839">
        <w:t>. f. Leni Weidenspointner</w:t>
      </w:r>
    </w:p>
    <w:p w14:paraId="12B5140D" w14:textId="4EEDC774" w:rsidR="00C21839" w:rsidRDefault="00285904" w:rsidP="00285904">
      <w:pPr>
        <w:pStyle w:val="Termin"/>
      </w:pPr>
      <w:r>
        <w:tab/>
      </w:r>
      <w:r>
        <w:tab/>
      </w:r>
      <w:r>
        <w:tab/>
      </w:r>
      <w:proofErr w:type="spellStart"/>
      <w:r w:rsidR="00C21839">
        <w:t>Schneiderfam</w:t>
      </w:r>
      <w:proofErr w:type="spellEnd"/>
      <w:r w:rsidR="00C21839">
        <w:t>. Weng f. Renate Gassner</w:t>
      </w:r>
    </w:p>
    <w:p w14:paraId="47CEF8CF" w14:textId="77777777" w:rsidR="00C21839" w:rsidRPr="00285904" w:rsidRDefault="00C21839" w:rsidP="00285904">
      <w:pPr>
        <w:pStyle w:val="Termin"/>
        <w:spacing w:before="120"/>
        <w:rPr>
          <w:b/>
          <w:bCs/>
        </w:rPr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285904">
        <w:rPr>
          <w:b/>
          <w:bCs/>
        </w:rPr>
        <w:t>Wortgottesfeier</w:t>
      </w:r>
    </w:p>
    <w:p w14:paraId="6A2BFEFA" w14:textId="77D08B6D" w:rsidR="00C21839" w:rsidRDefault="00C21839" w:rsidP="00285904">
      <w:pPr>
        <w:pStyle w:val="Termin"/>
        <w:spacing w:before="120"/>
      </w:pPr>
      <w:r>
        <w:tab/>
        <w:t>10:00</w:t>
      </w:r>
      <w:r>
        <w:tab/>
        <w:t xml:space="preserve">Ainring </w:t>
      </w:r>
      <w:r>
        <w:tab/>
      </w:r>
      <w:r w:rsidRPr="00285904">
        <w:rPr>
          <w:b/>
          <w:bCs/>
        </w:rPr>
        <w:t>Wortgottes</w:t>
      </w:r>
      <w:r w:rsidR="00285904" w:rsidRPr="00285904">
        <w:rPr>
          <w:b/>
          <w:bCs/>
        </w:rPr>
        <w:t>feier</w:t>
      </w:r>
    </w:p>
    <w:p w14:paraId="2602E33F" w14:textId="77777777" w:rsidR="00285904" w:rsidRDefault="00285904">
      <w:pPr>
        <w:pStyle w:val="Termin"/>
      </w:pPr>
    </w:p>
    <w:p w14:paraId="1704DAA9" w14:textId="77777777" w:rsidR="00285904" w:rsidRDefault="00285904">
      <w:pPr>
        <w:pStyle w:val="Termin"/>
      </w:pPr>
    </w:p>
    <w:p w14:paraId="6C5E40C4" w14:textId="77777777" w:rsidR="00285904" w:rsidRDefault="00285904">
      <w:pPr>
        <w:pStyle w:val="Termin"/>
      </w:pPr>
    </w:p>
    <w:p w14:paraId="34E1BE99" w14:textId="77777777" w:rsidR="00C21839" w:rsidRDefault="00C21839">
      <w:pPr>
        <w:pStyle w:val="Tag"/>
      </w:pPr>
      <w:r>
        <w:rPr>
          <w:u w:val="single"/>
        </w:rPr>
        <w:t>26. 08. Mittwoch</w:t>
      </w:r>
      <w:r>
        <w:tab/>
      </w:r>
      <w:proofErr w:type="spellStart"/>
      <w:r>
        <w:rPr>
          <w:b w:val="0"/>
          <w:bCs/>
          <w:u w:val="single"/>
        </w:rPr>
        <w:t>Mittwoch</w:t>
      </w:r>
      <w:proofErr w:type="spellEnd"/>
      <w:r>
        <w:rPr>
          <w:b w:val="0"/>
          <w:bCs/>
          <w:u w:val="single"/>
        </w:rPr>
        <w:t xml:space="preserve"> der 21. Woche im Jahreskreis </w:t>
      </w:r>
    </w:p>
    <w:p w14:paraId="34E0144A" w14:textId="6D54F7EC" w:rsidR="00C21839" w:rsidRDefault="00C21839" w:rsidP="00285904">
      <w:pPr>
        <w:pStyle w:val="Termin"/>
        <w:spacing w:before="120"/>
      </w:pPr>
      <w:r>
        <w:tab/>
      </w:r>
      <w:r>
        <w:tab/>
        <w:t xml:space="preserve"> </w:t>
      </w:r>
      <w:r>
        <w:tab/>
        <w:t>Senioren - Ausflug zur Aschinger Alm</w:t>
      </w:r>
    </w:p>
    <w:p w14:paraId="2BAACF42" w14:textId="77777777" w:rsidR="00285904" w:rsidRDefault="00285904">
      <w:pPr>
        <w:pStyle w:val="Termin"/>
      </w:pPr>
    </w:p>
    <w:p w14:paraId="28E6D98E" w14:textId="77777777" w:rsidR="00285904" w:rsidRDefault="00285904">
      <w:pPr>
        <w:pStyle w:val="Termin"/>
      </w:pPr>
    </w:p>
    <w:p w14:paraId="79154E52" w14:textId="77777777" w:rsidR="00285904" w:rsidRDefault="00285904">
      <w:pPr>
        <w:pStyle w:val="Termin"/>
      </w:pPr>
    </w:p>
    <w:p w14:paraId="2FB4459D" w14:textId="77777777" w:rsidR="00285904" w:rsidRDefault="00285904">
      <w:pPr>
        <w:pStyle w:val="Termin"/>
      </w:pPr>
    </w:p>
    <w:p w14:paraId="5FC2425A" w14:textId="77777777" w:rsidR="00285904" w:rsidRDefault="00285904">
      <w:pPr>
        <w:pStyle w:val="Termin"/>
      </w:pPr>
    </w:p>
    <w:p w14:paraId="392B961A" w14:textId="77777777" w:rsidR="00285904" w:rsidRDefault="00285904">
      <w:pPr>
        <w:pStyle w:val="Termin"/>
      </w:pPr>
    </w:p>
    <w:p w14:paraId="5CE23CC0" w14:textId="77777777" w:rsidR="00285904" w:rsidRDefault="00285904">
      <w:pPr>
        <w:pStyle w:val="Termin"/>
      </w:pPr>
    </w:p>
    <w:p w14:paraId="49A64CF3" w14:textId="77777777" w:rsidR="00285904" w:rsidRDefault="00285904">
      <w:pPr>
        <w:pStyle w:val="Termin"/>
      </w:pPr>
    </w:p>
    <w:p w14:paraId="1AE1E362" w14:textId="77777777" w:rsidR="00285904" w:rsidRDefault="00285904">
      <w:pPr>
        <w:pStyle w:val="Termin"/>
      </w:pPr>
    </w:p>
    <w:p w14:paraId="41D500DE" w14:textId="77777777" w:rsidR="00285904" w:rsidRDefault="00285904">
      <w:pPr>
        <w:pStyle w:val="Termin"/>
      </w:pPr>
    </w:p>
    <w:p w14:paraId="3FD20548" w14:textId="77777777" w:rsidR="004A56B0" w:rsidRDefault="004A56B0">
      <w:pPr>
        <w:pStyle w:val="Termin"/>
      </w:pPr>
    </w:p>
    <w:p w14:paraId="461E213C" w14:textId="77777777" w:rsidR="00285904" w:rsidRDefault="00285904">
      <w:pPr>
        <w:pStyle w:val="Termin"/>
      </w:pPr>
    </w:p>
    <w:p w14:paraId="1BF4B807" w14:textId="77777777" w:rsidR="00285904" w:rsidRDefault="00285904">
      <w:pPr>
        <w:pStyle w:val="Termin"/>
      </w:pPr>
    </w:p>
    <w:p w14:paraId="63B536C6" w14:textId="77777777" w:rsidR="00285904" w:rsidRDefault="00285904">
      <w:pPr>
        <w:pStyle w:val="Termin"/>
      </w:pPr>
    </w:p>
    <w:p w14:paraId="2696E1B2" w14:textId="77777777" w:rsidR="00285904" w:rsidRDefault="00285904">
      <w:pPr>
        <w:pStyle w:val="Termin"/>
      </w:pPr>
    </w:p>
    <w:p w14:paraId="2594E8CF" w14:textId="77777777" w:rsidR="00285904" w:rsidRDefault="00285904">
      <w:pPr>
        <w:pStyle w:val="Termin"/>
      </w:pPr>
    </w:p>
    <w:p w14:paraId="0405D66F" w14:textId="77777777" w:rsidR="00285904" w:rsidRDefault="00285904">
      <w:pPr>
        <w:pStyle w:val="Termin"/>
      </w:pPr>
    </w:p>
    <w:p w14:paraId="137730FA" w14:textId="77777777" w:rsidR="00C21839" w:rsidRDefault="00C21839">
      <w:pPr>
        <w:pStyle w:val="Tag"/>
      </w:pPr>
      <w:r>
        <w:rPr>
          <w:u w:val="single"/>
        </w:rPr>
        <w:t>29. 08. Samstag</w:t>
      </w:r>
      <w:r>
        <w:tab/>
      </w:r>
      <w:r>
        <w:rPr>
          <w:b w:val="0"/>
          <w:bCs/>
          <w:u w:val="single"/>
        </w:rPr>
        <w:t xml:space="preserve">Enthauptung Johannes' des Täufers </w:t>
      </w:r>
    </w:p>
    <w:p w14:paraId="5E9EB558" w14:textId="77777777" w:rsidR="00C21839" w:rsidRDefault="00C21839" w:rsidP="00285904">
      <w:pPr>
        <w:pStyle w:val="Termin"/>
        <w:spacing w:before="120"/>
      </w:pPr>
      <w:r>
        <w:tab/>
        <w:t>18:30</w:t>
      </w:r>
      <w:r>
        <w:tab/>
        <w:t xml:space="preserve">Feldkirchen </w:t>
      </w:r>
      <w:r>
        <w:tab/>
        <w:t>Rosenkranz</w:t>
      </w:r>
    </w:p>
    <w:p w14:paraId="67CB4E01" w14:textId="77777777" w:rsidR="00285904" w:rsidRDefault="00C21839" w:rsidP="00285904">
      <w:pPr>
        <w:pStyle w:val="Termin"/>
        <w:spacing w:before="120"/>
      </w:pPr>
      <w:r>
        <w:tab/>
        <w:t>19:00</w:t>
      </w:r>
      <w:r>
        <w:tab/>
        <w:t xml:space="preserve">Feldkirchen </w:t>
      </w:r>
      <w:r>
        <w:tab/>
      </w:r>
      <w:r w:rsidRPr="00285904">
        <w:rPr>
          <w:b/>
          <w:bCs/>
        </w:rPr>
        <w:t>Hl. Messe -</w:t>
      </w:r>
      <w:r>
        <w:t xml:space="preserve"> </w:t>
      </w:r>
      <w:r>
        <w:br/>
        <w:t>f. Mutter Monika Pils v. Fam. Pils</w:t>
      </w:r>
    </w:p>
    <w:p w14:paraId="099FD899" w14:textId="7A430CFE" w:rsidR="00C21839" w:rsidRDefault="00285904">
      <w:pPr>
        <w:pStyle w:val="Termin"/>
      </w:pPr>
      <w:r>
        <w:tab/>
      </w:r>
      <w:r>
        <w:tab/>
      </w:r>
      <w:r>
        <w:tab/>
      </w:r>
      <w:r w:rsidR="00C21839">
        <w:t>f. Ehemann Helmut Bräu, Sohn Robert Bräu und verstorbene Verwandtschaft d. Fam Bräu</w:t>
      </w:r>
    </w:p>
    <w:p w14:paraId="6F3885D6" w14:textId="77777777" w:rsidR="00285904" w:rsidRDefault="00285904">
      <w:pPr>
        <w:pStyle w:val="Termin"/>
      </w:pPr>
    </w:p>
    <w:p w14:paraId="6EF065FA" w14:textId="77777777" w:rsidR="00285904" w:rsidRDefault="00285904">
      <w:pPr>
        <w:pStyle w:val="Termin"/>
      </w:pPr>
    </w:p>
    <w:p w14:paraId="63783A1D" w14:textId="77777777" w:rsidR="00285904" w:rsidRDefault="00285904">
      <w:pPr>
        <w:pStyle w:val="Termin"/>
      </w:pPr>
    </w:p>
    <w:p w14:paraId="242E184F" w14:textId="77777777" w:rsidR="00285904" w:rsidRDefault="00285904">
      <w:pPr>
        <w:pStyle w:val="Termin"/>
      </w:pPr>
    </w:p>
    <w:p w14:paraId="74AC6D1B" w14:textId="77777777" w:rsidR="00285904" w:rsidRDefault="00285904">
      <w:pPr>
        <w:pStyle w:val="Termin"/>
      </w:pPr>
    </w:p>
    <w:p w14:paraId="2F633DFC" w14:textId="77777777" w:rsidR="00285904" w:rsidRDefault="00285904">
      <w:pPr>
        <w:pStyle w:val="Termin"/>
      </w:pPr>
    </w:p>
    <w:p w14:paraId="082BA4E2" w14:textId="77777777" w:rsidR="00285904" w:rsidRDefault="00285904">
      <w:pPr>
        <w:pStyle w:val="Termin"/>
      </w:pPr>
    </w:p>
    <w:p w14:paraId="1BA40FF1" w14:textId="77777777" w:rsidR="004A56B0" w:rsidRDefault="004A56B0">
      <w:pPr>
        <w:pStyle w:val="Termin"/>
      </w:pPr>
    </w:p>
    <w:p w14:paraId="62E89091" w14:textId="77777777" w:rsidR="00285904" w:rsidRDefault="00285904">
      <w:pPr>
        <w:pStyle w:val="Termin"/>
      </w:pPr>
    </w:p>
    <w:p w14:paraId="641E4749" w14:textId="77777777" w:rsidR="00285904" w:rsidRDefault="00285904">
      <w:pPr>
        <w:pStyle w:val="Termin"/>
      </w:pPr>
    </w:p>
    <w:p w14:paraId="6E162C1D" w14:textId="77777777" w:rsidR="00285904" w:rsidRDefault="00285904">
      <w:pPr>
        <w:pStyle w:val="Termin"/>
      </w:pPr>
    </w:p>
    <w:p w14:paraId="20742192" w14:textId="77777777" w:rsidR="00285904" w:rsidRDefault="00285904">
      <w:pPr>
        <w:pStyle w:val="Termin"/>
      </w:pPr>
    </w:p>
    <w:p w14:paraId="72F07B8F" w14:textId="77777777" w:rsidR="00285904" w:rsidRDefault="00285904">
      <w:pPr>
        <w:pStyle w:val="Termin"/>
      </w:pPr>
    </w:p>
    <w:p w14:paraId="1D0786DA" w14:textId="77777777" w:rsidR="00285904" w:rsidRDefault="00285904">
      <w:pPr>
        <w:pStyle w:val="Termin"/>
      </w:pPr>
    </w:p>
    <w:p w14:paraId="0BE177D6" w14:textId="77777777" w:rsidR="00285904" w:rsidRDefault="00285904">
      <w:pPr>
        <w:pStyle w:val="Termin"/>
      </w:pPr>
    </w:p>
    <w:p w14:paraId="3421775E" w14:textId="77777777" w:rsidR="00285904" w:rsidRDefault="00285904">
      <w:pPr>
        <w:pStyle w:val="Termin"/>
      </w:pPr>
    </w:p>
    <w:p w14:paraId="66440F34" w14:textId="77777777" w:rsidR="00285904" w:rsidRDefault="00285904">
      <w:pPr>
        <w:pStyle w:val="Termin"/>
      </w:pPr>
    </w:p>
    <w:p w14:paraId="54452113" w14:textId="77777777" w:rsidR="00C21839" w:rsidRDefault="00C21839">
      <w:pPr>
        <w:pStyle w:val="Tag"/>
      </w:pPr>
      <w:r>
        <w:rPr>
          <w:u w:val="single"/>
        </w:rPr>
        <w:t>30. 08. Sonntag</w:t>
      </w:r>
      <w:r>
        <w:tab/>
      </w:r>
      <w:r>
        <w:rPr>
          <w:b w:val="0"/>
          <w:bCs/>
          <w:u w:val="single"/>
        </w:rPr>
        <w:t xml:space="preserve">22. SONNTAG IM JAHRESKREIS </w:t>
      </w:r>
    </w:p>
    <w:p w14:paraId="7B12B848" w14:textId="400F928F" w:rsidR="00C21839" w:rsidRDefault="00C21839" w:rsidP="00285904">
      <w:pPr>
        <w:pStyle w:val="Termin"/>
        <w:spacing w:before="120"/>
      </w:pPr>
      <w:r w:rsidRPr="000F1440">
        <w:rPr>
          <w:strike/>
        </w:rPr>
        <w:tab/>
        <w:t>8:30</w:t>
      </w:r>
      <w:r w:rsidRPr="000F1440">
        <w:rPr>
          <w:strike/>
        </w:rPr>
        <w:tab/>
        <w:t xml:space="preserve">Thundorf </w:t>
      </w:r>
      <w:r w:rsidRPr="000F1440">
        <w:rPr>
          <w:strike/>
        </w:rPr>
        <w:tab/>
        <w:t>Hl. Messe</w:t>
      </w:r>
      <w:r w:rsidRPr="000F1440">
        <w:t xml:space="preserve"> </w:t>
      </w:r>
      <w:r w:rsidR="000F1440">
        <w:t xml:space="preserve">- </w:t>
      </w:r>
      <w:r w:rsidRPr="000F1440">
        <w:rPr>
          <w:b/>
          <w:bCs/>
        </w:rPr>
        <w:t>entfällt</w:t>
      </w:r>
    </w:p>
    <w:p w14:paraId="18348EF4" w14:textId="77777777" w:rsidR="00C21839" w:rsidRDefault="00C21839" w:rsidP="00285904">
      <w:pPr>
        <w:pStyle w:val="Termin"/>
        <w:spacing w:before="120"/>
      </w:pPr>
      <w:r>
        <w:tab/>
        <w:t>10:00</w:t>
      </w:r>
      <w:r>
        <w:tab/>
      </w:r>
      <w:proofErr w:type="spellStart"/>
      <w:r>
        <w:t>Mitterfelden</w:t>
      </w:r>
      <w:proofErr w:type="spellEnd"/>
      <w:r>
        <w:t xml:space="preserve"> </w:t>
      </w:r>
      <w:r>
        <w:tab/>
      </w:r>
      <w:r w:rsidRPr="00285904">
        <w:rPr>
          <w:b/>
          <w:bCs/>
        </w:rPr>
        <w:t>Hl. Messe -</w:t>
      </w:r>
      <w:r>
        <w:t xml:space="preserve"> </w:t>
      </w:r>
      <w:r>
        <w:br/>
        <w:t>Opferstock f. Arme Seelen</w:t>
      </w:r>
    </w:p>
    <w:p w14:paraId="004912EA" w14:textId="77777777" w:rsidR="00285904" w:rsidRDefault="00C21839" w:rsidP="00285904">
      <w:pPr>
        <w:pStyle w:val="Termin"/>
        <w:spacing w:before="120"/>
        <w:rPr>
          <w:b/>
          <w:bCs/>
        </w:rPr>
      </w:pPr>
      <w:r>
        <w:tab/>
        <w:t>11:00</w:t>
      </w:r>
      <w:r>
        <w:tab/>
        <w:t xml:space="preserve">Ainring </w:t>
      </w:r>
      <w:r>
        <w:tab/>
      </w:r>
      <w:r w:rsidRPr="00285904">
        <w:rPr>
          <w:b/>
          <w:bCs/>
        </w:rPr>
        <w:t>Bergmesse an der Höllenbachalm im Rahmen des Pfarreiausflugs</w:t>
      </w:r>
    </w:p>
    <w:p w14:paraId="335CF697" w14:textId="66CA1F17" w:rsidR="00C21839" w:rsidRPr="00285904" w:rsidRDefault="00285904">
      <w:pPr>
        <w:pStyle w:val="Termin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C21839" w:rsidRPr="00285904">
        <w:rPr>
          <w:b/>
          <w:bCs/>
        </w:rPr>
        <w:t>Treffpunkt 8:15 h am oberen Parkplatz Pfarrkirche Ainring</w:t>
      </w:r>
    </w:p>
    <w:p w14:paraId="106CD16E" w14:textId="77777777" w:rsidR="00F9313D" w:rsidRDefault="00F9313D"/>
    <w:sectPr w:rsidR="00F931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C376F7" w14:textId="77777777" w:rsidR="004126E2" w:rsidRDefault="004126E2">
      <w:pPr>
        <w:spacing w:before="0"/>
      </w:pPr>
      <w:r>
        <w:separator/>
      </w:r>
    </w:p>
  </w:endnote>
  <w:endnote w:type="continuationSeparator" w:id="0">
    <w:p w14:paraId="47504576" w14:textId="77777777" w:rsidR="004126E2" w:rsidRDefault="004126E2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B4D95" w14:textId="77777777" w:rsidR="00F9313D" w:rsidRDefault="00F9313D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B7903" w14:textId="77777777" w:rsidR="00F9313D" w:rsidRDefault="00F9313D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2B053" w14:textId="77777777" w:rsidR="00F9313D" w:rsidRDefault="00F9313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1F3BC0" w14:textId="77777777" w:rsidR="004126E2" w:rsidRDefault="004126E2">
      <w:pPr>
        <w:spacing w:before="0"/>
      </w:pPr>
      <w:r>
        <w:separator/>
      </w:r>
    </w:p>
  </w:footnote>
  <w:footnote w:type="continuationSeparator" w:id="0">
    <w:p w14:paraId="360F7911" w14:textId="77777777" w:rsidR="004126E2" w:rsidRDefault="004126E2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4FE71" w14:textId="77777777" w:rsidR="00F9313D" w:rsidRDefault="00F9313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BEB43" w14:textId="77777777" w:rsidR="00F9313D" w:rsidRDefault="00F9313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5DAE3" w14:textId="77777777" w:rsidR="00F9313D" w:rsidRDefault="00F9313D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B548D9"/>
    <w:multiLevelType w:val="hybridMultilevel"/>
    <w:tmpl w:val="FFFFFFFF"/>
    <w:lvl w:ilvl="0" w:tplc="839A3630">
      <w:start w:val="1"/>
      <w:numFmt w:val="bullet"/>
      <w:lvlText w:val=""/>
      <w:lvlJc w:val="left"/>
      <w:pPr>
        <w:tabs>
          <w:tab w:val="num" w:pos="1854"/>
        </w:tabs>
        <w:ind w:left="1854" w:hanging="360"/>
      </w:pPr>
      <w:rPr>
        <w:rFonts w:ascii="Wingdings" w:hAnsi="Wingdings" w:hint="default"/>
        <w:color w:val="C0C0C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20941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839"/>
    <w:rsid w:val="000F1440"/>
    <w:rsid w:val="00285904"/>
    <w:rsid w:val="004126E2"/>
    <w:rsid w:val="004A56B0"/>
    <w:rsid w:val="005D5126"/>
    <w:rsid w:val="009E061E"/>
    <w:rsid w:val="00C21839"/>
    <w:rsid w:val="00F9141A"/>
    <w:rsid w:val="00F93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D4C5DCE"/>
  <w14:defaultImageDpi w14:val="0"/>
  <w15:docId w15:val="{3D2EE255-A1E9-4E4A-AD41-143B46CA8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pacing w:before="120"/>
    </w:pPr>
    <w:rPr>
      <w:sz w:val="22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Standardtext">
    <w:name w:val="Standardtext"/>
    <w:basedOn w:val="Textkrper-Zeileneinzug"/>
    <w:pPr>
      <w:tabs>
        <w:tab w:val="left" w:pos="1418"/>
      </w:tabs>
      <w:spacing w:after="0"/>
      <w:ind w:left="1418"/>
    </w:pPr>
    <w:rPr>
      <w:sz w:val="20"/>
      <w:szCs w:val="20"/>
    </w:rPr>
  </w:style>
  <w:style w:type="paragraph" w:styleId="Textkrper-Zeileneinzug">
    <w:name w:val="Body Text Indent"/>
    <w:basedOn w:val="Standard"/>
    <w:link w:val="Textkrper-ZeileneinzugZchn"/>
    <w:uiPriority w:val="9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locked/>
    <w:rPr>
      <w:rFonts w:ascii="Arial" w:hAnsi="Arial" w:cs="Times New Roman"/>
      <w:sz w:val="24"/>
      <w:szCs w:val="24"/>
    </w:rPr>
  </w:style>
  <w:style w:type="paragraph" w:styleId="Titel">
    <w:name w:val="Title"/>
    <w:basedOn w:val="Standard"/>
    <w:link w:val="TitelZchn"/>
    <w:uiPriority w:val="10"/>
    <w:qFormat/>
    <w:pPr>
      <w:widowControl w:val="0"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autoSpaceDE w:val="0"/>
      <w:autoSpaceDN w:val="0"/>
      <w:adjustRightInd w:val="0"/>
      <w:spacing w:before="100" w:beforeAutospacing="1" w:after="100" w:afterAutospacing="1"/>
      <w:jc w:val="center"/>
    </w:pPr>
    <w:rPr>
      <w:rFonts w:ascii="Arial" w:hAnsi="Arial"/>
      <w:b/>
      <w:sz w:val="36"/>
    </w:rPr>
  </w:style>
  <w:style w:type="character" w:customStyle="1" w:styleId="TitelZchn">
    <w:name w:val="Titel Zchn"/>
    <w:basedOn w:val="Absatz-Standardschriftart"/>
    <w:link w:val="Titel"/>
    <w:uiPriority w:val="10"/>
    <w:locked/>
    <w:rPr>
      <w:rFonts w:ascii="Arial" w:hAnsi="Arial" w:cs="Times New Roman"/>
      <w:b/>
      <w:sz w:val="24"/>
      <w:szCs w:val="24"/>
    </w:rPr>
  </w:style>
  <w:style w:type="paragraph" w:customStyle="1" w:styleId="Tag">
    <w:name w:val="Tag"/>
    <w:uiPriority w:val="99"/>
    <w:pPr>
      <w:widowControl w:val="0"/>
      <w:tabs>
        <w:tab w:val="left" w:pos="2126"/>
      </w:tabs>
      <w:autoSpaceDE w:val="0"/>
      <w:autoSpaceDN w:val="0"/>
      <w:adjustRightInd w:val="0"/>
      <w:spacing w:before="220" w:after="40"/>
      <w:ind w:left="2126" w:hanging="2126"/>
    </w:pPr>
    <w:rPr>
      <w:b/>
      <w:sz w:val="22"/>
      <w:szCs w:val="24"/>
    </w:rPr>
  </w:style>
  <w:style w:type="paragraph" w:customStyle="1" w:styleId="Pfarrei">
    <w:name w:val="Pfarrei"/>
    <w:pPr>
      <w:widowControl w:val="0"/>
      <w:autoSpaceDE w:val="0"/>
      <w:autoSpaceDN w:val="0"/>
      <w:adjustRightInd w:val="0"/>
      <w:spacing w:before="100" w:beforeAutospacing="1" w:after="60"/>
      <w:jc w:val="center"/>
    </w:pPr>
    <w:rPr>
      <w:b/>
      <w:sz w:val="32"/>
      <w:szCs w:val="24"/>
    </w:rPr>
  </w:style>
  <w:style w:type="paragraph" w:customStyle="1" w:styleId="Termin">
    <w:name w:val="Termin"/>
    <w:uiPriority w:val="99"/>
    <w:pPr>
      <w:widowControl w:val="0"/>
      <w:tabs>
        <w:tab w:val="right" w:pos="454"/>
        <w:tab w:val="left" w:pos="567"/>
        <w:tab w:val="left" w:pos="2126"/>
      </w:tabs>
      <w:autoSpaceDE w:val="0"/>
      <w:autoSpaceDN w:val="0"/>
      <w:adjustRightInd w:val="0"/>
      <w:ind w:left="2126" w:hanging="2126"/>
    </w:pPr>
    <w:rPr>
      <w:sz w:val="22"/>
      <w:szCs w:val="24"/>
    </w:r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Pr>
      <w:sz w:val="22"/>
      <w:szCs w:val="24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Pr>
      <w:sz w:val="22"/>
      <w:szCs w:val="24"/>
    </w:rPr>
  </w:style>
  <w:style w:type="paragraph" w:customStyle="1" w:styleId="GDDatum">
    <w:name w:val="GDDatum"/>
    <w:basedOn w:val="Standard"/>
    <w:uiPriority w:val="99"/>
    <w:qFormat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jc w:val="center"/>
    </w:pPr>
    <w:rPr>
      <w:rFonts w:ascii="Arial" w:hAnsi="Arial"/>
      <w:b/>
      <w:sz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67eoa22\Intentio_apps\INTENTIO\SLST\SLST51650\docs\PV%20Ainring_20231207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PV Ainring_20231207.dotx</Template>
  <TotalTime>0</TotalTime>
  <Pages>2</Pages>
  <Words>310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Software Edmaier Albert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Egger Bernadett</dc:creator>
  <cp:keywords/>
  <dc:description/>
  <cp:lastModifiedBy>Egger Bernadett</cp:lastModifiedBy>
  <cp:revision>3</cp:revision>
  <dcterms:created xsi:type="dcterms:W3CDTF">2026-07-28T07:00:00Z</dcterms:created>
  <dcterms:modified xsi:type="dcterms:W3CDTF">2026-07-30T07:42:00Z</dcterms:modified>
</cp:coreProperties>
</file>